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997"/>
        <w:gridCol w:w="141"/>
        <w:gridCol w:w="284"/>
        <w:gridCol w:w="1417"/>
        <w:gridCol w:w="1985"/>
        <w:gridCol w:w="1701"/>
        <w:gridCol w:w="2126"/>
        <w:gridCol w:w="1555"/>
      </w:tblGrid>
      <w:tr w:rsidR="00447E0C" w:rsidRPr="008F439C" w14:paraId="1943C48D" w14:textId="77777777" w:rsidTr="0070091D">
        <w:trPr>
          <w:trHeight w:val="54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956CD" w14:textId="6665E60B" w:rsidR="00447E0C" w:rsidRPr="008F439C" w:rsidRDefault="00D65402" w:rsidP="00BF06B8">
            <w:pPr>
              <w:pStyle w:val="Heading"/>
              <w:spacing w:after="12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Reading</w:t>
            </w:r>
            <w:r w:rsidR="0006176A">
              <w:rPr>
                <w:sz w:val="36"/>
                <w:szCs w:val="36"/>
              </w:rPr>
              <w:t xml:space="preserve"> Lesson Plan</w:t>
            </w:r>
          </w:p>
        </w:tc>
      </w:tr>
      <w:tr w:rsidR="00164D5E" w:rsidRPr="008F439C" w14:paraId="3B619D54" w14:textId="77777777" w:rsidTr="004922D4">
        <w:trPr>
          <w:trHeight w:val="321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D8130A" w14:textId="77777777" w:rsidR="00164D5E" w:rsidRPr="008F439C" w:rsidRDefault="00726024" w:rsidP="00726024">
            <w:pPr>
              <w:pStyle w:val="Heading4"/>
              <w:spacing w:before="100" w:beforeAutospacing="1" w:after="100" w:afterAutospacing="1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9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F3ADB" w14:textId="010B86CF" w:rsidR="00164D5E" w:rsidRPr="00591EEA" w:rsidRDefault="00164D5E" w:rsidP="004D334F">
            <w:pPr>
              <w:rPr>
                <w:color w:val="0000FF"/>
                <w:lang w:eastAsia="ko-KR"/>
              </w:rPr>
            </w:pPr>
          </w:p>
        </w:tc>
      </w:tr>
      <w:tr w:rsidR="004D334F" w:rsidRPr="008F439C" w14:paraId="498E2519" w14:textId="77777777" w:rsidTr="00BC414A">
        <w:trPr>
          <w:trHeight w:val="321"/>
          <w:jc w:val="center"/>
        </w:trPr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D7B14" w14:textId="77777777" w:rsidR="007A4CC3" w:rsidRPr="008F439C" w:rsidRDefault="00726024" w:rsidP="00726024">
            <w:pPr>
              <w:pStyle w:val="Heading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INSTRUCTOR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786C2" w14:textId="77777777" w:rsidR="007A4CC3" w:rsidRPr="008F439C" w:rsidRDefault="00726024" w:rsidP="00726024">
            <w:pPr>
              <w:pStyle w:val="Heading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</w:t>
            </w:r>
            <w:r w:rsidR="00C7529F" w:rsidRPr="008F439C">
              <w:rPr>
                <w:sz w:val="24"/>
                <w:szCs w:val="24"/>
              </w:rPr>
              <w:t>s</w:t>
            </w:r>
            <w:r w:rsidRPr="008F439C">
              <w:rPr>
                <w:sz w:val="24"/>
                <w:szCs w:val="24"/>
              </w:rPr>
              <w:t>’ LEVEL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987CF" w14:textId="77777777" w:rsidR="007A4CC3" w:rsidRPr="008F439C" w:rsidRDefault="00726024" w:rsidP="00726024">
            <w:pPr>
              <w:pStyle w:val="Heading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BE70A" w14:textId="77777777" w:rsidR="007A4CC3" w:rsidRPr="008F439C" w:rsidRDefault="00CB3D1B" w:rsidP="00726024">
            <w:pPr>
              <w:pStyle w:val="Heading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of</w:t>
            </w:r>
            <w:r w:rsidR="00726024" w:rsidRPr="008F439C">
              <w:rPr>
                <w:sz w:val="24"/>
                <w:szCs w:val="24"/>
              </w:rPr>
              <w:t xml:space="preserve"> S</w:t>
            </w:r>
            <w:r w:rsidR="00C7529F" w:rsidRPr="008F439C">
              <w:rPr>
                <w:sz w:val="24"/>
                <w:szCs w:val="24"/>
              </w:rPr>
              <w:t>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B587B" w14:textId="77777777" w:rsidR="007A4CC3" w:rsidRPr="008F439C" w:rsidRDefault="004D334F" w:rsidP="00726024">
            <w:pPr>
              <w:pStyle w:val="Heading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</w:t>
            </w:r>
          </w:p>
        </w:tc>
      </w:tr>
      <w:tr w:rsidR="004D334F" w:rsidRPr="008F439C" w14:paraId="4863CD01" w14:textId="77777777" w:rsidTr="00BC414A">
        <w:trPr>
          <w:trHeight w:val="282"/>
          <w:jc w:val="center"/>
        </w:trPr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215AF" w14:textId="17CE1C6C" w:rsidR="007A4CC3" w:rsidRPr="00BF3BF5" w:rsidRDefault="00BF3BF5" w:rsidP="006447C2">
            <w:pPr>
              <w:pStyle w:val="Body"/>
              <w:spacing w:before="100" w:beforeAutospacing="1" w:after="100" w:afterAutospacing="1"/>
              <w:jc w:val="center"/>
              <w:rPr>
                <w:rFonts w:asciiTheme="minorHAnsi" w:eastAsia="바탕" w:hAnsiTheme="minorHAnsi" w:cs="바탕"/>
                <w:color w:val="0000FF"/>
                <w:sz w:val="22"/>
                <w:szCs w:val="22"/>
              </w:rPr>
            </w:pPr>
            <w:r>
              <w:rPr>
                <w:rFonts w:asciiTheme="minorHAnsi" w:eastAsia="바탕" w:hAnsiTheme="minorHAnsi" w:cs="바탕"/>
                <w:color w:val="0000FF"/>
                <w:sz w:val="22"/>
                <w:szCs w:val="22"/>
              </w:rPr>
              <w:t>Hyejung Kim (Hannah)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76C01A" w14:textId="6A729D69" w:rsidR="007A4CC3" w:rsidRPr="00591EEA" w:rsidRDefault="00D65402" w:rsidP="00BF3BF5">
            <w:pPr>
              <w:pStyle w:val="Body"/>
              <w:spacing w:before="100" w:beforeAutospacing="1" w:after="100" w:afterAutospacing="1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Elementary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B48415" w14:textId="39E01E19" w:rsidR="007A4CC3" w:rsidRPr="00591EEA" w:rsidRDefault="00D65402" w:rsidP="00726024">
            <w:pPr>
              <w:pStyle w:val="Body"/>
              <w:spacing w:before="100" w:beforeAutospacing="1" w:after="100" w:afterAutospacing="1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8~9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3BDCEA" w14:textId="5AE5863A" w:rsidR="007A4CC3" w:rsidRPr="00591EEA" w:rsidRDefault="007638A4" w:rsidP="00726024">
            <w:pPr>
              <w:pStyle w:val="Body"/>
              <w:spacing w:before="100" w:beforeAutospacing="1" w:after="100" w:afterAutospacing="1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6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96DB31" w14:textId="2D7910C9" w:rsidR="007A4CC3" w:rsidRPr="00591EEA" w:rsidRDefault="007638A4" w:rsidP="00726024">
            <w:pPr>
              <w:pStyle w:val="Body"/>
              <w:spacing w:before="100" w:beforeAutospacing="1" w:after="100" w:afterAutospacing="1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50</w:t>
            </w:r>
            <w:r w:rsidR="00BF3BF5">
              <w:rPr>
                <w:color w:val="0000FF"/>
                <w:sz w:val="22"/>
                <w:szCs w:val="22"/>
              </w:rPr>
              <w:t xml:space="preserve"> min</w:t>
            </w:r>
          </w:p>
        </w:tc>
      </w:tr>
      <w:tr w:rsidR="00447E0C" w:rsidRPr="008F439C" w14:paraId="531E2199" w14:textId="77777777" w:rsidTr="000351AE">
        <w:trPr>
          <w:trHeight w:val="35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C6FE9" w14:textId="77777777" w:rsidR="00447E0C" w:rsidRPr="0007335D" w:rsidRDefault="00726024" w:rsidP="00726024">
            <w:pPr>
              <w:pStyle w:val="Heading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07335D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0404" w:rsidRPr="008F439C" w14:paraId="68716078" w14:textId="77777777" w:rsidTr="004922D4">
        <w:trPr>
          <w:trHeight w:val="357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BD042" w14:textId="72B06E92" w:rsidR="00E40404" w:rsidRPr="00591EEA" w:rsidRDefault="00D65402" w:rsidP="0072602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4"/>
                <w:szCs w:val="24"/>
              </w:rPr>
            </w:pPr>
            <w:r>
              <w:rPr>
                <w:b w:val="0"/>
                <w:color w:val="0000FF"/>
                <w:sz w:val="24"/>
                <w:szCs w:val="24"/>
              </w:rPr>
              <w:t>Book (Bricks reading with reading skills: The Fairies’ Class), worksheet(vocabulary build up, comprehension check up, reading skills up, word up)</w:t>
            </w:r>
            <w:r w:rsidR="00C32D90">
              <w:rPr>
                <w:b w:val="0"/>
                <w:color w:val="0000FF"/>
                <w:sz w:val="24"/>
                <w:szCs w:val="24"/>
              </w:rPr>
              <w:t>, audio file</w:t>
            </w:r>
            <w:bookmarkStart w:id="0" w:name="_GoBack"/>
            <w:bookmarkEnd w:id="0"/>
          </w:p>
        </w:tc>
      </w:tr>
      <w:tr w:rsidR="00726024" w:rsidRPr="008F439C" w14:paraId="09AC0B2D" w14:textId="77777777" w:rsidTr="004922D4">
        <w:trPr>
          <w:trHeight w:val="157"/>
          <w:jc w:val="center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76721" w14:textId="4064E6DE" w:rsidR="007638A4" w:rsidRDefault="00F374C4" w:rsidP="00726024">
            <w:pPr>
              <w:pStyle w:val="Heading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C7529F">
              <w:rPr>
                <w:sz w:val="24"/>
                <w:szCs w:val="24"/>
              </w:rPr>
              <w:t>AIMS</w:t>
            </w:r>
            <w:r w:rsidR="007638A4">
              <w:rPr>
                <w:sz w:val="24"/>
                <w:szCs w:val="24"/>
              </w:rPr>
              <w:t xml:space="preserve"> </w:t>
            </w:r>
          </w:p>
          <w:p w14:paraId="608EDC65" w14:textId="17AC19C2" w:rsidR="00726024" w:rsidRPr="00C7529F" w:rsidRDefault="00C44C67" w:rsidP="00726024">
            <w:pPr>
              <w:pStyle w:val="Heading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26024" w:rsidRPr="00C7529F">
              <w:rPr>
                <w:sz w:val="24"/>
                <w:szCs w:val="24"/>
              </w:rPr>
              <w:t>1.</w:t>
            </w:r>
          </w:p>
        </w:tc>
        <w:tc>
          <w:tcPr>
            <w:tcW w:w="906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F99FBF" w14:textId="48E446E4" w:rsidR="007638A4" w:rsidRDefault="007638A4" w:rsidP="0072602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Think about the A(action),B(learning points),C(activity)</w:t>
            </w:r>
          </w:p>
          <w:p w14:paraId="63A9F1BF" w14:textId="1DE97A3C" w:rsidR="00726024" w:rsidRPr="00591EEA" w:rsidRDefault="00D65402" w:rsidP="0072602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 xml:space="preserve">Ss will study the meaning of the story from the book of </w:t>
            </w:r>
            <w:r>
              <w:rPr>
                <w:b w:val="0"/>
                <w:color w:val="0000FF"/>
                <w:sz w:val="24"/>
                <w:szCs w:val="24"/>
              </w:rPr>
              <w:t>Bricks reading with reading skills: The Fairies’ Class by reading out loud.</w:t>
            </w:r>
          </w:p>
        </w:tc>
      </w:tr>
      <w:tr w:rsidR="00726024" w:rsidRPr="008F439C" w14:paraId="1EE1581E" w14:textId="77777777" w:rsidTr="004922D4">
        <w:trPr>
          <w:trHeight w:val="52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56835" w14:textId="77777777" w:rsidR="00726024" w:rsidRPr="00C7529F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b/>
              </w:rPr>
            </w:pPr>
            <w:r w:rsidRPr="00C7529F">
              <w:rPr>
                <w:b/>
              </w:rPr>
              <w:t>2.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EB8F33" w14:textId="0FBD76C6" w:rsidR="00726024" w:rsidRPr="00591EEA" w:rsidRDefault="00D65402" w:rsidP="00BF3BF5">
            <w:pPr>
              <w:pStyle w:val="Body"/>
              <w:spacing w:before="100" w:beforeAutospacing="1" w:after="100" w:afterAutospacing="1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Ss will answer the comprehensive question about identity of character by completing the questions on the worksheet.</w:t>
            </w:r>
          </w:p>
        </w:tc>
      </w:tr>
      <w:tr w:rsidR="00726024" w:rsidRPr="008F439C" w14:paraId="122A4E1B" w14:textId="77777777" w:rsidTr="004922D4">
        <w:trPr>
          <w:trHeight w:val="113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E4067" w14:textId="77777777" w:rsidR="00726024" w:rsidRPr="00C7529F" w:rsidRDefault="00726024" w:rsidP="00726024">
            <w:pPr>
              <w:pStyle w:val="Heading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C7529F">
              <w:rPr>
                <w:sz w:val="24"/>
                <w:szCs w:val="24"/>
              </w:rPr>
              <w:t>3.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99086" w14:textId="595DE91A" w:rsidR="00726024" w:rsidRPr="00591EEA" w:rsidRDefault="00726024" w:rsidP="0072602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</w:p>
        </w:tc>
      </w:tr>
      <w:tr w:rsidR="00447E0C" w:rsidRPr="008F439C" w14:paraId="2098DD8F" w14:textId="77777777" w:rsidTr="004922D4">
        <w:trPr>
          <w:trHeight w:val="23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32B16" w14:textId="77777777" w:rsidR="00447E0C" w:rsidRPr="008F439C" w:rsidRDefault="000D4619" w:rsidP="00726024">
            <w:pPr>
              <w:pStyle w:val="Heading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LANGUAGE SKILLS</w:t>
            </w:r>
          </w:p>
        </w:tc>
      </w:tr>
      <w:tr w:rsidR="00F374C4" w:rsidRPr="008F439C" w14:paraId="39244891" w14:textId="77777777" w:rsidTr="004922D4">
        <w:trPr>
          <w:trHeight w:val="28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88673" w14:textId="77777777" w:rsidR="00F374C4" w:rsidRPr="00C44C67" w:rsidRDefault="00F374C4" w:rsidP="00726024">
            <w:pPr>
              <w:pStyle w:val="Heading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C44C67">
              <w:rPr>
                <w:b w:val="0"/>
                <w:bCs w:val="0"/>
                <w:sz w:val="24"/>
                <w:szCs w:val="24"/>
              </w:rPr>
              <w:t>Listening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CAB8E6" w14:textId="6EE6A513" w:rsidR="00F374C4" w:rsidRPr="00591EEA" w:rsidRDefault="00CE255A" w:rsidP="00CE255A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Ss will be listening to script file, which recorded by native speaker.</w:t>
            </w:r>
          </w:p>
        </w:tc>
      </w:tr>
      <w:tr w:rsidR="00F374C4" w:rsidRPr="008F439C" w14:paraId="6A7A46EC" w14:textId="77777777" w:rsidTr="004922D4">
        <w:trPr>
          <w:trHeight w:val="319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00A390" w14:textId="77777777" w:rsidR="00F374C4" w:rsidRPr="008F439C" w:rsidRDefault="00F374C4" w:rsidP="00F374C4">
            <w:pPr>
              <w:pStyle w:val="Heading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Speaking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8FB0B0" w14:textId="6E2E1D06" w:rsidR="00F374C4" w:rsidRPr="00591EEA" w:rsidRDefault="00CE255A" w:rsidP="0072602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Ss will be speaking about teacher’s CCQ.</w:t>
            </w:r>
          </w:p>
        </w:tc>
      </w:tr>
      <w:tr w:rsidR="00F374C4" w:rsidRPr="008F439C" w14:paraId="212E6384" w14:textId="77777777" w:rsidTr="004922D4">
        <w:trPr>
          <w:trHeight w:val="15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FB6A8" w14:textId="77777777" w:rsidR="00F374C4" w:rsidRPr="008F439C" w:rsidRDefault="00F374C4" w:rsidP="00726024">
            <w:pPr>
              <w:pStyle w:val="Heading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Reading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0F2C97" w14:textId="2B1B8BB4" w:rsidR="00F374C4" w:rsidRPr="00591EEA" w:rsidRDefault="00CE255A" w:rsidP="0072602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 xml:space="preserve">Ss will be reading a story. </w:t>
            </w:r>
          </w:p>
        </w:tc>
      </w:tr>
      <w:tr w:rsidR="00F374C4" w:rsidRPr="008F439C" w14:paraId="2936692C" w14:textId="77777777" w:rsidTr="004922D4">
        <w:trPr>
          <w:trHeight w:val="13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AC7D72" w14:textId="77777777" w:rsidR="00F374C4" w:rsidRPr="008F439C" w:rsidRDefault="00F374C4" w:rsidP="00726024">
            <w:pPr>
              <w:pStyle w:val="Heading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Writing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5449E" w14:textId="59CDBCAA" w:rsidR="00F374C4" w:rsidRPr="00591EEA" w:rsidRDefault="00CE255A" w:rsidP="0072602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Ss will be writing the answer</w:t>
            </w:r>
            <w:r w:rsidR="0045610B">
              <w:rPr>
                <w:b w:val="0"/>
                <w:color w:val="0000FF"/>
                <w:sz w:val="22"/>
                <w:szCs w:val="22"/>
              </w:rPr>
              <w:t>s</w:t>
            </w:r>
            <w:r>
              <w:rPr>
                <w:b w:val="0"/>
                <w:color w:val="0000FF"/>
                <w:sz w:val="22"/>
                <w:szCs w:val="22"/>
              </w:rPr>
              <w:t xml:space="preserve"> of comprehensive questions.</w:t>
            </w:r>
          </w:p>
        </w:tc>
      </w:tr>
      <w:tr w:rsidR="00726024" w:rsidRPr="008F439C" w14:paraId="2D43A7BF" w14:textId="77777777" w:rsidTr="004922D4">
        <w:trPr>
          <w:trHeight w:val="25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D758F" w14:textId="77777777" w:rsidR="00726024" w:rsidRPr="008F439C" w:rsidRDefault="000D4619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</w:rPr>
            </w:pPr>
            <w:r w:rsidRPr="008F439C">
              <w:rPr>
                <w:b/>
              </w:rPr>
              <w:t>LANGUAGE SYSTEMS</w:t>
            </w:r>
          </w:p>
        </w:tc>
      </w:tr>
      <w:tr w:rsidR="00726024" w:rsidRPr="008F439C" w14:paraId="7565CE1F" w14:textId="77777777" w:rsidTr="004922D4">
        <w:trPr>
          <w:trHeight w:val="39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871817" w14:textId="77777777" w:rsidR="00726024" w:rsidRPr="008F439C" w:rsidRDefault="00726024" w:rsidP="00726024">
            <w:pPr>
              <w:pStyle w:val="Heading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Phonology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B3EBB2" w14:textId="340B76AD" w:rsidR="00726024" w:rsidRPr="00591EEA" w:rsidRDefault="0045610B" w:rsidP="0045610B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Ss will pronounce the story by repeating after native speaker’s voice.</w:t>
            </w:r>
          </w:p>
        </w:tc>
      </w:tr>
      <w:tr w:rsidR="00726024" w:rsidRPr="008F439C" w14:paraId="6CCE7F98" w14:textId="77777777" w:rsidTr="004922D4">
        <w:trPr>
          <w:trHeight w:val="10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17FE2" w14:textId="77777777" w:rsidR="00726024" w:rsidRPr="008F439C" w:rsidRDefault="00726024" w:rsidP="00726024">
            <w:pPr>
              <w:pStyle w:val="Heading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Lexis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B3EE6D" w14:textId="0EE44C5B" w:rsidR="00726024" w:rsidRPr="00591EEA" w:rsidRDefault="0045610B" w:rsidP="0072602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 xml:space="preserve">Students will focus on vocabulary while looking at picture. </w:t>
            </w:r>
          </w:p>
        </w:tc>
      </w:tr>
      <w:tr w:rsidR="00726024" w:rsidRPr="008F439C" w14:paraId="013EA044" w14:textId="77777777" w:rsidTr="004922D4">
        <w:trPr>
          <w:trHeight w:val="8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1ECAB" w14:textId="77777777" w:rsidR="00726024" w:rsidRPr="008F439C" w:rsidRDefault="00726024" w:rsidP="00726024">
            <w:pPr>
              <w:pStyle w:val="Heading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Grammar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01D9E8" w14:textId="77777777" w:rsidR="0045610B" w:rsidRDefault="0045610B" w:rsidP="00726024">
            <w:pPr>
              <w:pStyle w:val="Heading5"/>
              <w:spacing w:before="100" w:beforeAutospacing="1" w:after="100" w:afterAutospacing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Ss will learn grammar through reading a story.</w:t>
            </w:r>
          </w:p>
          <w:p w14:paraId="69E13F19" w14:textId="5A83D974" w:rsidR="00726024" w:rsidRPr="00591EEA" w:rsidRDefault="0045610B" w:rsidP="0072602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bCs w:val="0"/>
                <w:sz w:val="24"/>
                <w:szCs w:val="24"/>
              </w:rPr>
              <w:t>e.g ) ‘</w:t>
            </w:r>
            <w:r>
              <w:rPr>
                <w:b w:val="0"/>
                <w:color w:val="0000FF"/>
                <w:sz w:val="22"/>
                <w:szCs w:val="22"/>
              </w:rPr>
              <w:t xml:space="preserve">Next to,’ ‘behind,’ ‘under’ </w:t>
            </w:r>
          </w:p>
        </w:tc>
      </w:tr>
      <w:tr w:rsidR="00726024" w:rsidRPr="008F439C" w14:paraId="204E0504" w14:textId="77777777" w:rsidTr="004922D4">
        <w:trPr>
          <w:trHeight w:val="20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6FFAF" w14:textId="7F117FA1" w:rsidR="00726024" w:rsidRPr="008F439C" w:rsidRDefault="00726024" w:rsidP="00726024">
            <w:pPr>
              <w:pStyle w:val="Heading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Discourse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3A4893" w14:textId="77777777" w:rsidR="00726024" w:rsidRDefault="0045610B" w:rsidP="0045610B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Main topic of the story is description of location.</w:t>
            </w:r>
          </w:p>
          <w:p w14:paraId="6DDBB224" w14:textId="01F97786" w:rsidR="002831CA" w:rsidRPr="0045610B" w:rsidRDefault="002831CA" w:rsidP="0045610B">
            <w:pPr>
              <w:pStyle w:val="Body"/>
            </w:pPr>
            <w:r>
              <w:t>e.g) W</w:t>
            </w:r>
            <w:r w:rsidR="0045610B">
              <w:t xml:space="preserve">here </w:t>
            </w:r>
            <w:r>
              <w:t>are the scissors?    They are under the rock.</w:t>
            </w:r>
          </w:p>
        </w:tc>
      </w:tr>
      <w:tr w:rsidR="00726024" w:rsidRPr="008F439C" w14:paraId="04B1B02A" w14:textId="77777777" w:rsidTr="004922D4">
        <w:trPr>
          <w:trHeight w:val="320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2340B1" w14:textId="0A228F14" w:rsidR="00726024" w:rsidRPr="008F439C" w:rsidRDefault="00726024" w:rsidP="00726024">
            <w:pPr>
              <w:pStyle w:val="Heading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Functions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5C921" w14:textId="60F1FA63" w:rsidR="002831CA" w:rsidRPr="002831CA" w:rsidRDefault="002831CA" w:rsidP="002831CA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Asking.</w:t>
            </w:r>
          </w:p>
        </w:tc>
      </w:tr>
      <w:tr w:rsidR="00447E0C" w:rsidRPr="008F439C" w14:paraId="6EDDAEFF" w14:textId="77777777" w:rsidTr="004922D4">
        <w:trPr>
          <w:trHeight w:val="266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FDF13" w14:textId="05A9DF8E" w:rsidR="00447E0C" w:rsidRPr="008F439C" w:rsidRDefault="00F374C4" w:rsidP="00F374C4">
            <w:pPr>
              <w:pStyle w:val="Heading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ASSUMPTIONS</w:t>
            </w:r>
          </w:p>
        </w:tc>
      </w:tr>
      <w:tr w:rsidR="00F374C4" w:rsidRPr="008F439C" w14:paraId="1B164AE5" w14:textId="77777777" w:rsidTr="004922D4">
        <w:trPr>
          <w:trHeight w:val="11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F5756" w14:textId="0B000FFE" w:rsidR="00F374C4" w:rsidRPr="00591EEA" w:rsidRDefault="002831CA" w:rsidP="000D4619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Ss may have some simple oral communication abilities using basic learned phrases and sentences. Reads and writes simple phrases and basic personal information.</w:t>
            </w:r>
          </w:p>
        </w:tc>
      </w:tr>
      <w:tr w:rsidR="00447E0C" w:rsidRPr="008F439C" w14:paraId="69A9699A" w14:textId="77777777" w:rsidTr="004922D4">
        <w:trPr>
          <w:trHeight w:val="9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40610" w14:textId="77777777" w:rsidR="00447E0C" w:rsidRPr="008F439C" w:rsidRDefault="00F374C4" w:rsidP="00F374C4">
            <w:pPr>
              <w:pStyle w:val="Heading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ANTICIPATED GRAMMATICAL ERRORS AND SOLUTIONS</w:t>
            </w:r>
          </w:p>
        </w:tc>
      </w:tr>
      <w:tr w:rsidR="00F374C4" w:rsidRPr="008F439C" w14:paraId="46B2ECEA" w14:textId="77777777" w:rsidTr="004922D4">
        <w:trPr>
          <w:trHeight w:val="28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453853" w14:textId="089D69B9" w:rsidR="00F374C4" w:rsidRDefault="002831CA" w:rsidP="00F374C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 xml:space="preserve">Ss might have confused about location. </w:t>
            </w:r>
          </w:p>
          <w:p w14:paraId="19ED92F6" w14:textId="05282A6C" w:rsidR="002831CA" w:rsidRPr="002831CA" w:rsidRDefault="002831CA" w:rsidP="002831CA">
            <w:pPr>
              <w:pStyle w:val="Body"/>
            </w:pPr>
            <w:r>
              <w:t>e.g) behind, under, next to.</w:t>
            </w:r>
          </w:p>
          <w:p w14:paraId="318E99E6" w14:textId="70F01F76" w:rsidR="00BC414A" w:rsidRPr="00BC414A" w:rsidRDefault="00BC414A" w:rsidP="002831CA">
            <w:pPr>
              <w:pStyle w:val="Body"/>
              <w:rPr>
                <w:sz w:val="22"/>
                <w:szCs w:val="22"/>
              </w:rPr>
            </w:pPr>
            <w:r w:rsidRPr="00591EEA">
              <w:rPr>
                <w:color w:val="0000FF"/>
              </w:rPr>
              <w:lastRenderedPageBreak/>
              <w:tab/>
            </w:r>
          </w:p>
        </w:tc>
      </w:tr>
      <w:tr w:rsidR="00447E0C" w:rsidRPr="008F439C" w14:paraId="44ACFFAA" w14:textId="77777777" w:rsidTr="004922D4">
        <w:trPr>
          <w:trHeight w:val="33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7971C" w14:textId="77777777" w:rsidR="00447E0C" w:rsidRPr="008F439C" w:rsidRDefault="003F75ED" w:rsidP="003F75ED">
            <w:pPr>
              <w:pStyle w:val="Heading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lastRenderedPageBreak/>
              <w:t>REFERENCES</w:t>
            </w:r>
          </w:p>
        </w:tc>
      </w:tr>
      <w:tr w:rsidR="003F75ED" w:rsidRPr="008F439C" w14:paraId="0ADE3B43" w14:textId="77777777" w:rsidTr="004922D4">
        <w:trPr>
          <w:trHeight w:val="338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614E0C" w14:textId="77777777" w:rsidR="002831CA" w:rsidRDefault="002831CA" w:rsidP="0072602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 xml:space="preserve">Bricks reading 1 </w:t>
            </w:r>
          </w:p>
          <w:p w14:paraId="1804C96E" w14:textId="43FBF335" w:rsidR="003F75ED" w:rsidRDefault="002831CA" w:rsidP="00726024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Published by Sahoipyoungnon Publishing Co., Inc.</w:t>
            </w:r>
          </w:p>
          <w:p w14:paraId="3BD8E537" w14:textId="24EC9D75" w:rsidR="002831CA" w:rsidRPr="002831CA" w:rsidRDefault="002831CA" w:rsidP="002831CA">
            <w:pPr>
              <w:pStyle w:val="Body"/>
            </w:pPr>
            <w:r>
              <w:t>ISBN 978-89-5602-918-4</w:t>
            </w:r>
          </w:p>
        </w:tc>
      </w:tr>
      <w:tr w:rsidR="00447E0C" w:rsidRPr="008F439C" w14:paraId="7103E58B" w14:textId="77777777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4295F" w14:textId="77777777" w:rsidR="00447E0C" w:rsidRPr="008F439C" w:rsidRDefault="003F75ED" w:rsidP="003F75ED">
            <w:pPr>
              <w:pStyle w:val="Heading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3F75ED" w:rsidRPr="008F439C" w14:paraId="72A1FA6D" w14:textId="77777777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8A0300" w14:textId="48948772" w:rsidR="003F75ED" w:rsidRPr="00591EEA" w:rsidRDefault="002831CA" w:rsidP="00427DF2">
            <w:pPr>
              <w:pStyle w:val="Heading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 xml:space="preserve">If audio system is not working, teacher can read it out loud. </w:t>
            </w:r>
          </w:p>
        </w:tc>
      </w:tr>
    </w:tbl>
    <w:p w14:paraId="4B112939" w14:textId="77777777" w:rsidR="008A4DE1" w:rsidRPr="008A4DE1" w:rsidRDefault="008A4DE1">
      <w:pPr>
        <w:rPr>
          <w:sz w:val="16"/>
          <w:szCs w:val="16"/>
        </w:rPr>
      </w:pPr>
      <w:r>
        <w:rPr>
          <w:b/>
          <w:bCs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1113"/>
        <w:gridCol w:w="283"/>
        <w:gridCol w:w="2268"/>
        <w:gridCol w:w="3261"/>
        <w:gridCol w:w="2405"/>
      </w:tblGrid>
      <w:tr w:rsidR="003F75ED" w:rsidRPr="008F439C" w14:paraId="39C8F263" w14:textId="77777777" w:rsidTr="00CB12E9">
        <w:trPr>
          <w:trHeight w:val="360"/>
          <w:jc w:val="center"/>
        </w:trPr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752D6" w14:textId="77777777" w:rsidR="003F75ED" w:rsidRPr="008F439C" w:rsidRDefault="008A4DE1" w:rsidP="003F75ED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="00447E0C"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="003F75ED" w:rsidRPr="008F439C">
              <w:rPr>
                <w:sz w:val="24"/>
                <w:szCs w:val="24"/>
              </w:rPr>
              <w:t>PRETASK TITLE</w:t>
            </w:r>
          </w:p>
        </w:tc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1C17E" w14:textId="68C8FF8F" w:rsidR="003F75ED" w:rsidRPr="00591EEA" w:rsidRDefault="002831CA" w:rsidP="003F75ED">
            <w:pPr>
              <w:pStyle w:val="Heading3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Do you know Peter Pan?</w:t>
            </w:r>
            <w:r w:rsidR="004B13DD">
              <w:rPr>
                <w:b w:val="0"/>
                <w:color w:val="0000FF"/>
                <w:sz w:val="22"/>
                <w:szCs w:val="22"/>
              </w:rPr>
              <w:t xml:space="preserve"> (7min)</w:t>
            </w:r>
          </w:p>
        </w:tc>
      </w:tr>
      <w:tr w:rsidR="00CB12E9" w:rsidRPr="008F439C" w14:paraId="3446E47F" w14:textId="77777777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7A437" w14:textId="77777777" w:rsidR="003F75ED" w:rsidRPr="008F439C" w:rsidRDefault="00F851DC" w:rsidP="003F75ED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33D388" w14:textId="77777777" w:rsidR="003F75ED" w:rsidRPr="008F439C" w:rsidRDefault="00F851DC" w:rsidP="003F75ED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14:paraId="0D2F44EB" w14:textId="77777777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898AE" w14:textId="0000A06E" w:rsidR="003F75ED" w:rsidRPr="00591EEA" w:rsidRDefault="002831CA" w:rsidP="00F851DC">
            <w:pPr>
              <w:pStyle w:val="Heading5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Bring Ss’ interest.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61C0F" w14:textId="5DF2C09C" w:rsidR="003F75ED" w:rsidRPr="00591EEA" w:rsidRDefault="002831CA" w:rsidP="00F851DC">
            <w:pPr>
              <w:pStyle w:val="Heading5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Copy of story.</w:t>
            </w:r>
          </w:p>
        </w:tc>
      </w:tr>
      <w:tr w:rsidR="00B10BBA" w:rsidRPr="008F439C" w14:paraId="414E23FB" w14:textId="77777777" w:rsidTr="00CB12E9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739A33" w14:textId="77777777" w:rsidR="00447E0C" w:rsidRPr="008F439C" w:rsidRDefault="00F851DC" w:rsidP="00F851DC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F8486" w14:textId="77777777" w:rsidR="00447E0C" w:rsidRPr="008F439C" w:rsidRDefault="00F851DC" w:rsidP="00F851DC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BD509" w14:textId="77777777" w:rsidR="00447E0C" w:rsidRPr="008F439C" w:rsidRDefault="00F851DC" w:rsidP="00F851DC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87145" w14:textId="77777777" w:rsidR="00447E0C" w:rsidRPr="008F439C" w:rsidRDefault="00F851DC" w:rsidP="00F851DC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B10BBA" w:rsidRPr="008F439C" w14:paraId="5801A10C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72BB3" w14:textId="532FF3E4" w:rsidR="00447E0C" w:rsidRPr="00591EEA" w:rsidRDefault="002831CA" w:rsidP="00427DF2">
            <w:pPr>
              <w:pStyle w:val="Header"/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t>7min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E451DD" w14:textId="2DB80BAA" w:rsidR="00447E0C" w:rsidRPr="00591EEA" w:rsidRDefault="002831CA" w:rsidP="00427DF2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individual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ABCB26" w14:textId="77777777" w:rsidR="00447E0C" w:rsidRDefault="002831CA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 xml:space="preserve">Teacher asking </w:t>
            </w:r>
          </w:p>
          <w:p w14:paraId="2F7571DE" w14:textId="77777777" w:rsidR="002831CA" w:rsidRDefault="002831CA" w:rsidP="002831CA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Do you know Peter Pan?</w:t>
            </w:r>
          </w:p>
          <w:p w14:paraId="383D0FE0" w14:textId="77777777" w:rsidR="002831CA" w:rsidRDefault="002831CA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Let them talk freely.</w:t>
            </w:r>
          </w:p>
          <w:p w14:paraId="6E9625A5" w14:textId="77777777" w:rsidR="002831CA" w:rsidRDefault="002831CA" w:rsidP="002831CA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Do you know Peter Pan’s very little friend?</w:t>
            </w:r>
          </w:p>
          <w:p w14:paraId="161C7806" w14:textId="77777777" w:rsidR="002831CA" w:rsidRDefault="002831CA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Let them talk freely.</w:t>
            </w:r>
          </w:p>
          <w:p w14:paraId="5D3535C6" w14:textId="77777777" w:rsidR="0034577C" w:rsidRDefault="0034577C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</w:p>
          <w:p w14:paraId="5D5CE497" w14:textId="77777777" w:rsidR="0034577C" w:rsidRDefault="0034577C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 xml:space="preserve">Teacher points each colored fairies. </w:t>
            </w:r>
          </w:p>
          <w:p w14:paraId="2C1DFF4C" w14:textId="77777777" w:rsidR="0034577C" w:rsidRDefault="0034577C" w:rsidP="0034577C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Can you find Blue friend?</w:t>
            </w:r>
          </w:p>
          <w:p w14:paraId="61B2BA51" w14:textId="6063811B" w:rsidR="0034577C" w:rsidRDefault="0034577C" w:rsidP="0034577C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Ss answer.</w:t>
            </w:r>
          </w:p>
          <w:p w14:paraId="13A28648" w14:textId="7F7E9B90" w:rsidR="0034577C" w:rsidRDefault="0034577C" w:rsidP="0034577C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What is that in Blue friend’s hand?</w:t>
            </w:r>
          </w:p>
          <w:p w14:paraId="7E21612D" w14:textId="77777777" w:rsidR="0034577C" w:rsidRDefault="0034577C" w:rsidP="0034577C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Ss answer.</w:t>
            </w:r>
          </w:p>
          <w:p w14:paraId="1A8990E8" w14:textId="77777777" w:rsidR="0034577C" w:rsidRDefault="0034577C" w:rsidP="0034577C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</w:p>
          <w:p w14:paraId="1F995243" w14:textId="77777777" w:rsidR="0034577C" w:rsidRDefault="0034577C" w:rsidP="0034577C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Pink fairy holding something. What’s that?</w:t>
            </w:r>
          </w:p>
          <w:p w14:paraId="6199E6F1" w14:textId="77777777" w:rsidR="0034577C" w:rsidRDefault="0034577C" w:rsidP="0034577C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Ss answer.</w:t>
            </w:r>
          </w:p>
          <w:p w14:paraId="645CDF45" w14:textId="77777777" w:rsidR="0034577C" w:rsidRDefault="0034577C" w:rsidP="0034577C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</w:p>
          <w:p w14:paraId="59EE3A93" w14:textId="77777777" w:rsidR="0034577C" w:rsidRDefault="0034577C" w:rsidP="0034577C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Green fairy holding something. What’s that?</w:t>
            </w:r>
          </w:p>
          <w:p w14:paraId="683DA575" w14:textId="77777777" w:rsidR="0034577C" w:rsidRDefault="0034577C" w:rsidP="0034577C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Ss answer.</w:t>
            </w:r>
          </w:p>
          <w:p w14:paraId="2E254B0D" w14:textId="5DD223C2" w:rsidR="0034577C" w:rsidRPr="00591EEA" w:rsidRDefault="0034577C" w:rsidP="0034577C">
            <w:pPr>
              <w:pStyle w:val="Body"/>
              <w:spacing w:before="0" w:after="0"/>
              <w:jc w:val="center"/>
              <w:rPr>
                <w:color w:val="0000FF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96C364" w14:textId="77777777" w:rsidR="00447E0C" w:rsidRDefault="002831CA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Asking question.</w:t>
            </w:r>
          </w:p>
          <w:p w14:paraId="47D2A3F3" w14:textId="77777777" w:rsidR="002831CA" w:rsidRDefault="002831CA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</w:p>
          <w:p w14:paraId="76E88C32" w14:textId="77777777" w:rsidR="002831CA" w:rsidRDefault="002831CA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</w:p>
          <w:p w14:paraId="5181D9EC" w14:textId="77777777" w:rsidR="002831CA" w:rsidRDefault="002831CA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</w:p>
          <w:p w14:paraId="7D92102B" w14:textId="77777777" w:rsidR="002831CA" w:rsidRDefault="002831CA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</w:p>
          <w:p w14:paraId="200167A7" w14:textId="77777777" w:rsidR="0034577C" w:rsidRDefault="0034577C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</w:p>
          <w:p w14:paraId="67BCFB4D" w14:textId="38CC711F" w:rsidR="002831CA" w:rsidRPr="00591EEA" w:rsidRDefault="002831CA" w:rsidP="00F851DC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Introducing Fairies</w:t>
            </w:r>
            <w:r w:rsidR="0034577C">
              <w:rPr>
                <w:color w:val="0000FF"/>
                <w:sz w:val="22"/>
                <w:szCs w:val="22"/>
              </w:rPr>
              <w:t xml:space="preserve"> with pointing each Fairies </w:t>
            </w:r>
          </w:p>
        </w:tc>
      </w:tr>
      <w:tr w:rsidR="00413A83" w:rsidRPr="008F439C" w14:paraId="53E747DD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C2EA9" w14:textId="57F59B4C" w:rsidR="00413A83" w:rsidRPr="00B10BBA" w:rsidRDefault="00413A83" w:rsidP="00427DF2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E6F96A" w14:textId="77777777" w:rsidR="00413A83" w:rsidRDefault="00413A83" w:rsidP="00427DF2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FB202F" w14:textId="77777777" w:rsidR="00413A83" w:rsidRP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0EB29F" w14:textId="77777777" w:rsidR="00413A83" w:rsidRP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13A83" w:rsidRPr="008F439C" w14:paraId="2FA6444C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CDBC6" w14:textId="77777777" w:rsidR="00413A83" w:rsidRDefault="00413A83" w:rsidP="00427DF2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4829BF" w14:textId="77777777" w:rsidR="00413A83" w:rsidRDefault="0079550D" w:rsidP="0079550D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767706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C11DEF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13A83" w:rsidRPr="008F439C" w14:paraId="1F085DEF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6F5CC" w14:textId="77777777" w:rsidR="00413A83" w:rsidRDefault="00413A83" w:rsidP="00427DF2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6052F2" w14:textId="77777777" w:rsidR="00413A83" w:rsidRDefault="0079550D" w:rsidP="00427DF2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5B04D3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D4F6AE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13A83" w:rsidRPr="008F439C" w14:paraId="1FC34F88" w14:textId="77777777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862CF" w14:textId="77777777" w:rsidR="00413A83" w:rsidRPr="008F439C" w:rsidRDefault="00413A83" w:rsidP="00F851DC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413A83" w:rsidRPr="008F439C" w14:paraId="72BFD04C" w14:textId="77777777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ECDF4" w14:textId="77777777" w:rsidR="00413A83" w:rsidRPr="00591EEA" w:rsidRDefault="00413A83" w:rsidP="00F851DC">
            <w:pPr>
              <w:pStyle w:val="Heading5"/>
              <w:rPr>
                <w:b w:val="0"/>
                <w:color w:val="0000FF"/>
                <w:sz w:val="22"/>
                <w:szCs w:val="22"/>
              </w:rPr>
            </w:pPr>
            <w:r w:rsidRPr="00591EEA"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Enter any useful information or comments which might help another teacher to teach this class from this lesson plan"/>
                  </w:textInput>
                </w:ffData>
              </w:fldChar>
            </w:r>
            <w:bookmarkStart w:id="1" w:name="Text32"/>
            <w:r w:rsidRPr="00591EEA"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 w:rsidRPr="00591EEA">
              <w:rPr>
                <w:b w:val="0"/>
                <w:color w:val="0000FF"/>
                <w:sz w:val="22"/>
                <w:szCs w:val="22"/>
              </w:rPr>
            </w:r>
            <w:r w:rsidRPr="00591EEA"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 w:rsidRPr="00591EEA">
              <w:rPr>
                <w:b w:val="0"/>
                <w:noProof/>
                <w:color w:val="0000FF"/>
                <w:sz w:val="22"/>
                <w:szCs w:val="22"/>
              </w:rPr>
              <w:t>Enter any useful information or comments which might help another teacher to teach this class from this lesson plan</w:t>
            </w:r>
            <w:r w:rsidRPr="00591EEA"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1"/>
          </w:p>
        </w:tc>
      </w:tr>
    </w:tbl>
    <w:p w14:paraId="43A6D877" w14:textId="77777777"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14:paraId="72CB1396" w14:textId="77777777"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4"/>
        <w:gridCol w:w="1088"/>
        <w:gridCol w:w="1673"/>
        <w:gridCol w:w="976"/>
        <w:gridCol w:w="3208"/>
        <w:gridCol w:w="2387"/>
      </w:tblGrid>
      <w:tr w:rsidR="00CB12E9" w:rsidRPr="008F439C" w14:paraId="7D055A0C" w14:textId="77777777" w:rsidTr="00CB12E9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B50D5" w14:textId="77777777" w:rsidR="00CB12E9" w:rsidRPr="008F439C" w:rsidRDefault="00CB12E9" w:rsidP="003C60DE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PREPARATION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8F895" w14:textId="020100AC" w:rsidR="00CB12E9" w:rsidRPr="00B10BBA" w:rsidRDefault="0034577C" w:rsidP="003C60DE">
            <w:pPr>
              <w:pStyle w:val="Heading31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Can you fill in the blank?</w:t>
            </w:r>
            <w:r w:rsidR="004B13DD">
              <w:rPr>
                <w:b w:val="0"/>
                <w:sz w:val="22"/>
                <w:szCs w:val="22"/>
              </w:rPr>
              <w:t>(7min)</w:t>
            </w:r>
          </w:p>
        </w:tc>
      </w:tr>
      <w:tr w:rsidR="00CB12E9" w:rsidRPr="008F439C" w14:paraId="1386998D" w14:textId="77777777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C6A2E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24F3C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14:paraId="4CC8A122" w14:textId="77777777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D6727" w14:textId="43717F2F" w:rsidR="00CB12E9" w:rsidRPr="00B10BBA" w:rsidRDefault="0034577C" w:rsidP="003C60DE">
            <w:pPr>
              <w:pStyle w:val="Heading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Through the vocabulary build up activity Ss can fill in the blank.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B0E18" w14:textId="5CFF2669" w:rsidR="00CB12E9" w:rsidRPr="00B10BBA" w:rsidRDefault="0034577C" w:rsidP="003C60DE">
            <w:pPr>
              <w:pStyle w:val="Heading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Work sheet(Vocabulary build up)</w:t>
            </w:r>
          </w:p>
        </w:tc>
      </w:tr>
      <w:tr w:rsidR="00CB12E9" w:rsidRPr="008F439C" w14:paraId="1A831EC8" w14:textId="77777777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DA7D34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2044A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B60E6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1457A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CB12E9" w:rsidRPr="008F439C" w14:paraId="049B577D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0A0BE" w14:textId="25DEC26C" w:rsidR="00CB12E9" w:rsidRPr="00B10BBA" w:rsidRDefault="0034577C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637ACE" w14:textId="0D6704F4" w:rsidR="00CB12E9" w:rsidRPr="00B10BBA" w:rsidRDefault="0034577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individual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F1414A" w14:textId="77777777" w:rsidR="0034577C" w:rsidRDefault="0034577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Teacher makes Ss to see the picture first. </w:t>
            </w:r>
          </w:p>
          <w:p w14:paraId="2B0BFF2E" w14:textId="77777777" w:rsidR="0034577C" w:rsidRDefault="0034577C" w:rsidP="0034577C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fairy doing?</w:t>
            </w:r>
          </w:p>
          <w:p w14:paraId="7DBF44CB" w14:textId="2AF627D0" w:rsidR="0034577C" w:rsidRDefault="0034577C" w:rsidP="0034577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three times. And give them time to solve the questions.</w:t>
            </w:r>
          </w:p>
          <w:p w14:paraId="2BE1197E" w14:textId="77777777" w:rsidR="0034577C" w:rsidRDefault="0034577C" w:rsidP="0034577C">
            <w:pPr>
              <w:pStyle w:val="Body"/>
              <w:spacing w:before="0" w:after="0"/>
              <w:rPr>
                <w:sz w:val="22"/>
                <w:szCs w:val="22"/>
              </w:rPr>
            </w:pPr>
          </w:p>
          <w:p w14:paraId="706B0C3F" w14:textId="104B125C" w:rsidR="0034577C" w:rsidRPr="00413A83" w:rsidRDefault="0034577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947E9E" w14:textId="77777777" w:rsidR="0034577C" w:rsidRDefault="0034577C" w:rsidP="0034577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Teacher makes Ss to see the picture first. </w:t>
            </w:r>
          </w:p>
          <w:p w14:paraId="55C1BDCD" w14:textId="102ED455" w:rsidR="00CB12E9" w:rsidRPr="00413A83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</w:p>
        </w:tc>
      </w:tr>
      <w:tr w:rsidR="00CB12E9" w:rsidRPr="008F439C" w14:paraId="1732E2E4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80D1B" w14:textId="66FFE9E1" w:rsidR="00CB12E9" w:rsidRPr="00B10BBA" w:rsidRDefault="00D40AC2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9BB593" w14:textId="34A2DA62" w:rsidR="00CB12E9" w:rsidRDefault="0034577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2A71E8" w14:textId="77777777" w:rsidR="00CB12E9" w:rsidRDefault="0034577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Teacher asks the answer.</w:t>
            </w:r>
          </w:p>
          <w:p w14:paraId="4BF47FC0" w14:textId="77777777" w:rsidR="0034577C" w:rsidRDefault="0034577C" w:rsidP="0034577C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Bee-Bee doing?</w:t>
            </w:r>
          </w:p>
          <w:p w14:paraId="596035B8" w14:textId="7E58A990" w:rsidR="00D40AC2" w:rsidRDefault="00D40AC2" w:rsidP="0034577C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 answer.</w:t>
            </w:r>
          </w:p>
          <w:p w14:paraId="5E276454" w14:textId="77777777" w:rsidR="0034577C" w:rsidRDefault="00D40AC2" w:rsidP="0034577C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Lolo doing?</w:t>
            </w:r>
          </w:p>
          <w:p w14:paraId="6D639AD3" w14:textId="77777777" w:rsidR="00D40AC2" w:rsidRDefault="00D40AC2" w:rsidP="00D40AC2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 answer.</w:t>
            </w:r>
          </w:p>
          <w:p w14:paraId="2E91B067" w14:textId="39DC1A94" w:rsidR="00D40AC2" w:rsidRPr="00413A83" w:rsidRDefault="00D40AC2" w:rsidP="0034577C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293DC1" w14:textId="0DF69E7A" w:rsidR="00CB12E9" w:rsidRPr="00413A83" w:rsidRDefault="0034577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Teacher asks the answer.</w:t>
            </w:r>
          </w:p>
        </w:tc>
      </w:tr>
      <w:tr w:rsidR="00CB12E9" w:rsidRPr="008F439C" w14:paraId="148648F6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70D23" w14:textId="0C695C34" w:rsidR="00CB12E9" w:rsidRDefault="00D40AC2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FFB60E" w14:textId="2A168799" w:rsidR="00CB12E9" w:rsidRDefault="00D40AC2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group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9001D8" w14:textId="77777777" w:rsidR="00D40AC2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D40AC2">
              <w:rPr>
                <w:sz w:val="22"/>
                <w:szCs w:val="22"/>
              </w:rPr>
              <w:t>Make a group and let them think about the meaning of the vocabulary.</w:t>
            </w:r>
          </w:p>
          <w:p w14:paraId="4793B18C" w14:textId="6760A237" w:rsidR="00D40AC2" w:rsidRDefault="00D40AC2" w:rsidP="00D40AC2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Give them 2 min to think.</w:t>
            </w:r>
          </w:p>
          <w:p w14:paraId="4EA3862C" w14:textId="77777777" w:rsidR="00D40AC2" w:rsidRDefault="00D40AC2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</w:p>
          <w:p w14:paraId="7BB78041" w14:textId="77777777" w:rsidR="00D40AC2" w:rsidRDefault="00D40AC2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Asking question about the meaning of the word.</w:t>
            </w:r>
          </w:p>
          <w:p w14:paraId="64F815B8" w14:textId="2906963C" w:rsidR="00D40AC2" w:rsidRDefault="00D40AC2" w:rsidP="00D40AC2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Who is fairy?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307F2F" w14:textId="77777777" w:rsidR="00CB12E9" w:rsidRDefault="00D40AC2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Let them do group work.</w:t>
            </w:r>
          </w:p>
          <w:p w14:paraId="218C0751" w14:textId="77777777" w:rsidR="00D40AC2" w:rsidRDefault="00D40AC2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</w:p>
          <w:p w14:paraId="1C661D7F" w14:textId="1601367A" w:rsidR="00D40AC2" w:rsidRDefault="00D40AC2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Asking question about the meaning of the word.</w:t>
            </w:r>
          </w:p>
        </w:tc>
      </w:tr>
      <w:tr w:rsidR="00CB12E9" w:rsidRPr="008F439C" w14:paraId="4D3458D1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9C534" w14:textId="49C02BAF" w:rsidR="00CB12E9" w:rsidRDefault="00CB12E9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FF52CD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186680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212926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14:paraId="73CE5D32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024BD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CB12E9" w:rsidRPr="008F439C" w14:paraId="2341DD51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A2ECA" w14:textId="77777777" w:rsidR="00CB12E9" w:rsidRPr="00413A83" w:rsidRDefault="00CB12E9" w:rsidP="003C60DE">
            <w:pPr>
              <w:pStyle w:val="Heading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Enter any useful information or comments which might help another teacher to teach this class from this lesson plan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Enter any useful information or comments which might help another teacher to teach this class from this lesson plan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</w:tbl>
    <w:p w14:paraId="30D42F6A" w14:textId="77777777"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14:paraId="572BB7D1" w14:textId="77777777"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971"/>
        <w:gridCol w:w="1701"/>
        <w:gridCol w:w="992"/>
        <w:gridCol w:w="3261"/>
        <w:gridCol w:w="2405"/>
      </w:tblGrid>
      <w:tr w:rsidR="00CB12E9" w:rsidRPr="008F439C" w14:paraId="4AC670AB" w14:textId="77777777" w:rsidTr="003C60DE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7C39D" w14:textId="77777777" w:rsidR="00CB12E9" w:rsidRPr="008F439C" w:rsidRDefault="00CB12E9" w:rsidP="00CB12E9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REALISATION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82D16" w14:textId="35B574E4" w:rsidR="00CB12E9" w:rsidRPr="00B10BBA" w:rsidRDefault="00D40AC2" w:rsidP="003C60DE">
            <w:pPr>
              <w:pStyle w:val="Heading31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The Fairires’ Class</w:t>
            </w:r>
            <w:r w:rsidR="004B13DD">
              <w:rPr>
                <w:b w:val="0"/>
                <w:sz w:val="22"/>
                <w:szCs w:val="22"/>
              </w:rPr>
              <w:t xml:space="preserve">  </w:t>
            </w:r>
            <w:r w:rsidR="008A178A">
              <w:rPr>
                <w:b w:val="0"/>
                <w:sz w:val="22"/>
                <w:szCs w:val="22"/>
              </w:rPr>
              <w:t>(32</w:t>
            </w:r>
            <w:r w:rsidR="004B13DD">
              <w:rPr>
                <w:b w:val="0"/>
                <w:sz w:val="22"/>
                <w:szCs w:val="22"/>
              </w:rPr>
              <w:t>min)</w:t>
            </w:r>
          </w:p>
        </w:tc>
      </w:tr>
      <w:tr w:rsidR="00CB12E9" w:rsidRPr="008F439C" w14:paraId="755BE76F" w14:textId="77777777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D3B7E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035C6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14:paraId="70E2E79D" w14:textId="77777777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A8CED" w14:textId="66630F9E" w:rsidR="00CB12E9" w:rsidRPr="00B10BBA" w:rsidRDefault="00D40AC2" w:rsidP="003C60DE">
            <w:pPr>
              <w:pStyle w:val="Heading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Reading the story by repeating after native speaker’s voice.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D46D3" w14:textId="2C9FED8D" w:rsidR="00CB12E9" w:rsidRPr="00B10BBA" w:rsidRDefault="00D40AC2" w:rsidP="003C60DE">
            <w:pPr>
              <w:pStyle w:val="Heading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Audio file, the story worksheet: The Fairies’ Class.</w:t>
            </w:r>
          </w:p>
        </w:tc>
      </w:tr>
      <w:tr w:rsidR="00CB12E9" w:rsidRPr="008F439C" w14:paraId="699E1B73" w14:textId="77777777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DC5F81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8C03D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3BEF9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235FE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CB12E9" w:rsidRPr="008F439C" w14:paraId="5BAC8B68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0043C" w14:textId="0EEF1B5E" w:rsidR="00CB12E9" w:rsidRPr="00B10BBA" w:rsidRDefault="004B13DD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1175F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FF5C7F" w14:textId="1FCBBBFB" w:rsidR="00CB12E9" w:rsidRPr="00B10BBA" w:rsidRDefault="0051175F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8C40CA" w14:textId="42637A29" w:rsidR="00CB12E9" w:rsidRPr="00413A83" w:rsidRDefault="0051175F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Listen the </w:t>
            </w:r>
            <w:r w:rsidRPr="0051175F">
              <w:rPr>
                <w:sz w:val="22"/>
                <w:szCs w:val="22"/>
              </w:rPr>
              <w:t>native speaker’s voice.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9E5841" w14:textId="67BAE38A" w:rsidR="00CB12E9" w:rsidRPr="00413A83" w:rsidRDefault="0051175F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Play the audio file.</w:t>
            </w:r>
          </w:p>
        </w:tc>
      </w:tr>
      <w:tr w:rsidR="00CB12E9" w:rsidRPr="008F439C" w14:paraId="24BBD686" w14:textId="77777777" w:rsidTr="0032538C">
        <w:trPr>
          <w:trHeight w:val="6165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CEDCD" w14:textId="6FF4BC0A" w:rsidR="00CB12E9" w:rsidRPr="00B10BBA" w:rsidRDefault="004B13DD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51175F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EB7CDB" w14:textId="4C8999FF" w:rsidR="00CB12E9" w:rsidRDefault="0051175F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DCD8C7" w14:textId="15673439" w:rsidR="0051175F" w:rsidRDefault="0051175F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 out each paragraph.</w:t>
            </w:r>
          </w:p>
          <w:p w14:paraId="6E7553C9" w14:textId="216E24B8" w:rsidR="0051175F" w:rsidRDefault="0051175F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question about paragraph.</w:t>
            </w:r>
          </w:p>
          <w:p w14:paraId="1983712D" w14:textId="56C8A130" w:rsidR="0051175F" w:rsidRDefault="0051175F" w:rsidP="0051175F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Where does fairies live?</w:t>
            </w:r>
          </w:p>
          <w:p w14:paraId="69DC8162" w14:textId="3AC6BBB7" w:rsidR="0051175F" w:rsidRDefault="0051175F" w:rsidP="0051175F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 answer</w:t>
            </w:r>
          </w:p>
          <w:p w14:paraId="1FF31F62" w14:textId="662879B0" w:rsidR="0051175F" w:rsidRDefault="0051175F" w:rsidP="0051175F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are they doing today?</w:t>
            </w:r>
          </w:p>
          <w:p w14:paraId="39D14B7A" w14:textId="2D49486F" w:rsidR="0051175F" w:rsidRDefault="0051175F" w:rsidP="0051175F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 answer</w:t>
            </w:r>
          </w:p>
          <w:p w14:paraId="3AF72EBA" w14:textId="0C606D33" w:rsidR="0051175F" w:rsidRDefault="0051175F" w:rsidP="0051175F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Bee-Bee wants?</w:t>
            </w:r>
          </w:p>
          <w:p w14:paraId="6A49E816" w14:textId="77777777" w:rsidR="0051175F" w:rsidRDefault="0051175F" w:rsidP="0051175F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 answer</w:t>
            </w:r>
          </w:p>
          <w:p w14:paraId="72D44AAB" w14:textId="66B2550C" w:rsidR="0051175F" w:rsidRDefault="0051175F" w:rsidP="0051175F">
            <w:pPr>
              <w:pStyle w:val="Body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….</w:t>
            </w:r>
          </w:p>
          <w:p w14:paraId="343D5C14" w14:textId="37D57BD4" w:rsidR="0051175F" w:rsidRDefault="0051175F" w:rsidP="0032538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paragraph</w:t>
            </w:r>
          </w:p>
          <w:p w14:paraId="13FC3AD3" w14:textId="06BFEA21" w:rsidR="0051175F" w:rsidRDefault="0051175F" w:rsidP="0032538C">
            <w:pPr>
              <w:pStyle w:val="Body"/>
              <w:spacing w:before="0" w:after="0"/>
              <w:rPr>
                <w:i/>
                <w:sz w:val="22"/>
                <w:szCs w:val="22"/>
              </w:rPr>
            </w:pPr>
            <w:r w:rsidRPr="0032538C">
              <w:rPr>
                <w:i/>
                <w:sz w:val="22"/>
                <w:szCs w:val="22"/>
              </w:rPr>
              <w:t>Forest, big tree, under the big tree many fairies live, making teacher’s birthday card.</w:t>
            </w:r>
          </w:p>
          <w:p w14:paraId="1B0B20C0" w14:textId="77777777" w:rsidR="0032538C" w:rsidRPr="0032538C" w:rsidRDefault="0032538C" w:rsidP="0032538C">
            <w:pPr>
              <w:pStyle w:val="Body"/>
              <w:spacing w:before="0" w:after="0"/>
              <w:rPr>
                <w:i/>
                <w:sz w:val="22"/>
                <w:szCs w:val="22"/>
              </w:rPr>
            </w:pPr>
          </w:p>
          <w:p w14:paraId="0B85A0A6" w14:textId="46065946" w:rsidR="0051175F" w:rsidRDefault="0051175F" w:rsidP="0051175F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Second paragraph</w:t>
            </w:r>
          </w:p>
          <w:p w14:paraId="26822B51" w14:textId="27E59FDF" w:rsidR="0051175F" w:rsidRDefault="0051175F" w:rsidP="0032538C">
            <w:pPr>
              <w:pStyle w:val="Body"/>
              <w:spacing w:before="0" w:after="0"/>
              <w:rPr>
                <w:i/>
                <w:sz w:val="22"/>
                <w:szCs w:val="22"/>
              </w:rPr>
            </w:pPr>
            <w:r w:rsidRPr="0032538C">
              <w:rPr>
                <w:i/>
                <w:sz w:val="22"/>
                <w:szCs w:val="22"/>
              </w:rPr>
              <w:t xml:space="preserve">Scissors, under the rock, </w:t>
            </w:r>
            <w:r w:rsidR="0032538C" w:rsidRPr="0032538C">
              <w:rPr>
                <w:i/>
                <w:sz w:val="22"/>
                <w:szCs w:val="22"/>
              </w:rPr>
              <w:t>shape of a mushroom</w:t>
            </w:r>
          </w:p>
          <w:p w14:paraId="14F4321B" w14:textId="77777777" w:rsidR="0032538C" w:rsidRPr="0032538C" w:rsidRDefault="0032538C" w:rsidP="0032538C">
            <w:pPr>
              <w:pStyle w:val="Body"/>
              <w:spacing w:before="0" w:after="0"/>
              <w:rPr>
                <w:i/>
                <w:sz w:val="22"/>
                <w:szCs w:val="22"/>
              </w:rPr>
            </w:pPr>
          </w:p>
          <w:p w14:paraId="6E643701" w14:textId="3F893D89" w:rsidR="0032538C" w:rsidRDefault="0032538C" w:rsidP="0032538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Third paragraph</w:t>
            </w:r>
          </w:p>
          <w:p w14:paraId="0F0A9015" w14:textId="7732ECCE" w:rsidR="0032538C" w:rsidRDefault="0032538C" w:rsidP="0032538C">
            <w:pPr>
              <w:pStyle w:val="Body"/>
              <w:spacing w:before="0" w:after="0"/>
              <w:rPr>
                <w:i/>
                <w:sz w:val="22"/>
                <w:szCs w:val="22"/>
              </w:rPr>
            </w:pPr>
            <w:r w:rsidRPr="0032538C">
              <w:rPr>
                <w:i/>
                <w:sz w:val="22"/>
                <w:szCs w:val="22"/>
              </w:rPr>
              <w:t>Pencil, mushroom</w:t>
            </w:r>
            <w:r>
              <w:rPr>
                <w:i/>
                <w:sz w:val="22"/>
                <w:szCs w:val="22"/>
              </w:rPr>
              <w:t xml:space="preserve"> under the tree, draws a flower</w:t>
            </w:r>
          </w:p>
          <w:p w14:paraId="77B3811C" w14:textId="77777777" w:rsidR="0032538C" w:rsidRPr="0032538C" w:rsidRDefault="0032538C" w:rsidP="0032538C">
            <w:pPr>
              <w:pStyle w:val="Body"/>
              <w:spacing w:before="0" w:after="0"/>
              <w:rPr>
                <w:i/>
                <w:sz w:val="22"/>
                <w:szCs w:val="22"/>
              </w:rPr>
            </w:pPr>
          </w:p>
          <w:p w14:paraId="7F19EB98" w14:textId="047EC557" w:rsidR="0032538C" w:rsidRDefault="0032538C" w:rsidP="0032538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Fourth paragraph</w:t>
            </w:r>
          </w:p>
          <w:p w14:paraId="2A13504B" w14:textId="7FF319FD" w:rsidR="0032538C" w:rsidRDefault="0032538C" w:rsidP="0032538C">
            <w:pPr>
              <w:pStyle w:val="Body"/>
              <w:spacing w:before="0" w:after="0"/>
              <w:rPr>
                <w:i/>
                <w:sz w:val="22"/>
                <w:szCs w:val="22"/>
              </w:rPr>
            </w:pPr>
            <w:r w:rsidRPr="0032538C">
              <w:rPr>
                <w:i/>
                <w:sz w:val="22"/>
                <w:szCs w:val="22"/>
              </w:rPr>
              <w:t>Paintbrush, behind the tree, card as yellow</w:t>
            </w:r>
          </w:p>
          <w:p w14:paraId="3E9D6B81" w14:textId="77777777" w:rsidR="0032538C" w:rsidRPr="0032538C" w:rsidRDefault="0032538C" w:rsidP="0032538C">
            <w:pPr>
              <w:pStyle w:val="Body"/>
              <w:spacing w:before="0" w:after="0"/>
              <w:rPr>
                <w:i/>
                <w:sz w:val="22"/>
                <w:szCs w:val="22"/>
              </w:rPr>
            </w:pPr>
          </w:p>
          <w:p w14:paraId="2C390DCD" w14:textId="6A1274F9" w:rsidR="0032538C" w:rsidRDefault="0032538C" w:rsidP="0032538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Last paragraph</w:t>
            </w:r>
          </w:p>
          <w:p w14:paraId="6B21BDEA" w14:textId="60468F2B" w:rsidR="0051175F" w:rsidRPr="00413A83" w:rsidRDefault="0032538C" w:rsidP="0032538C">
            <w:pPr>
              <w:pStyle w:val="Body"/>
              <w:rPr>
                <w:sz w:val="22"/>
                <w:szCs w:val="22"/>
              </w:rPr>
            </w:pPr>
            <w:r w:rsidRPr="0032538C">
              <w:rPr>
                <w:i/>
                <w:sz w:val="22"/>
                <w:szCs w:val="22"/>
              </w:rPr>
              <w:t>Birthday card with flower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A2B9AD" w14:textId="15302837" w:rsidR="0051175F" w:rsidRDefault="0051175F" w:rsidP="0051175F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 out each paragraphs.</w:t>
            </w:r>
          </w:p>
          <w:p w14:paraId="51BBE89C" w14:textId="77777777" w:rsidR="0051175F" w:rsidRDefault="0051175F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</w:p>
          <w:p w14:paraId="30D77B52" w14:textId="77777777" w:rsidR="0051175F" w:rsidRDefault="0051175F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</w:p>
          <w:p w14:paraId="087FAA7B" w14:textId="74F86237" w:rsidR="00CB12E9" w:rsidRPr="00413A83" w:rsidRDefault="0051175F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Asking CCQ </w:t>
            </w:r>
          </w:p>
        </w:tc>
      </w:tr>
      <w:tr w:rsidR="0032538C" w:rsidRPr="008F439C" w14:paraId="74237E02" w14:textId="77777777" w:rsidTr="004B13DD">
        <w:trPr>
          <w:trHeight w:val="768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EEEFE" w14:textId="1DA8E761" w:rsidR="0032538C" w:rsidRDefault="004B13DD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32538C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736F9F" w14:textId="7C8B1BD8" w:rsidR="0032538C" w:rsidRDefault="0032538C" w:rsidP="003C60DE">
            <w:pPr>
              <w:pStyle w:val="Body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group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B8225A" w14:textId="77777777" w:rsidR="0032538C" w:rsidRDefault="0032538C" w:rsidP="0032538C">
            <w:pPr>
              <w:pStyle w:val="Body"/>
              <w:rPr>
                <w:sz w:val="22"/>
                <w:szCs w:val="22"/>
              </w:rPr>
            </w:pPr>
            <w:r w:rsidRPr="00413A8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Give them Reading Skills Up work sheet.</w:t>
            </w:r>
          </w:p>
          <w:p w14:paraId="518E0F70" w14:textId="090BD139" w:rsidR="0032538C" w:rsidRDefault="0032538C" w:rsidP="0032538C">
            <w:pPr>
              <w:pStyle w:val="Body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Make a group and give them time 5min to discuss.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F30C16" w14:textId="00C617DD" w:rsidR="0032538C" w:rsidRDefault="0032538C" w:rsidP="003C60DE">
            <w:pPr>
              <w:pStyle w:val="Body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playing music while Ss discussing.</w:t>
            </w:r>
          </w:p>
        </w:tc>
      </w:tr>
      <w:tr w:rsidR="004B13DD" w:rsidRPr="008F439C" w14:paraId="2524D675" w14:textId="77777777" w:rsidTr="0032538C">
        <w:trPr>
          <w:trHeight w:val="24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5D700" w14:textId="47A37EDB" w:rsidR="004B13DD" w:rsidRDefault="004B13DD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2min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15DB36" w14:textId="3A4CCB9C" w:rsidR="004B13DD" w:rsidRDefault="004B13DD" w:rsidP="003C60DE">
            <w:pPr>
              <w:pStyle w:val="Body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879A02" w14:textId="2F2BF0F8" w:rsidR="004B13DD" w:rsidRPr="00413A83" w:rsidRDefault="004B13DD" w:rsidP="0032538C">
            <w:pPr>
              <w:pStyle w:val="Body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Teacher asks questions and Ss answer them.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2C0E14" w14:textId="43C83701" w:rsidR="004B13DD" w:rsidRDefault="004B13DD" w:rsidP="003C60DE">
            <w:pPr>
              <w:pStyle w:val="Body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Teacher asks questions and Ss answer them.</w:t>
            </w:r>
          </w:p>
        </w:tc>
      </w:tr>
      <w:tr w:rsidR="00CB12E9" w:rsidRPr="008F439C" w14:paraId="5F06BA10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1A21A" w14:textId="55D5839C" w:rsidR="00CB12E9" w:rsidRDefault="00D81F0F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32538C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54ADF8" w14:textId="173CB94B" w:rsidR="00CB12E9" w:rsidRDefault="0032538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group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D360BB" w14:textId="22954A22" w:rsidR="0032538C" w:rsidRDefault="0032538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Give the Comprehension Check Up work sheet.</w:t>
            </w:r>
          </w:p>
          <w:p w14:paraId="4732930A" w14:textId="77777777" w:rsidR="0032538C" w:rsidRDefault="0032538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</w:p>
          <w:p w14:paraId="79A2B37F" w14:textId="1C48D45E" w:rsidR="00CB12E9" w:rsidRDefault="0032538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Make a group and give them </w:t>
            </w:r>
            <w:r w:rsidR="00D81F0F">
              <w:rPr>
                <w:sz w:val="22"/>
                <w:szCs w:val="22"/>
              </w:rPr>
              <w:t>time 10</w:t>
            </w:r>
            <w:r>
              <w:rPr>
                <w:sz w:val="22"/>
                <w:szCs w:val="22"/>
              </w:rPr>
              <w:t>min to discuss.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CCF603" w14:textId="2A03E841" w:rsidR="00CB12E9" w:rsidRDefault="0032538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playing music while Ss discussing.</w:t>
            </w:r>
          </w:p>
        </w:tc>
      </w:tr>
      <w:tr w:rsidR="00CB12E9" w:rsidRPr="008F439C" w14:paraId="7F249DF5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CE416" w14:textId="31CC7462" w:rsidR="00CB12E9" w:rsidRDefault="004B13DD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32538C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66E587" w14:textId="7C2C0125" w:rsidR="00CB12E9" w:rsidRDefault="0032538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803518" w14:textId="12013967" w:rsidR="00CB12E9" w:rsidRDefault="0032538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Teacher asks questions and Ss answer them.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81DDBE" w14:textId="69602F4F" w:rsidR="00CB12E9" w:rsidRDefault="0032538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Teacher asks questions and Ss answer them.</w:t>
            </w:r>
          </w:p>
        </w:tc>
      </w:tr>
      <w:tr w:rsidR="00CB12E9" w:rsidRPr="008F439C" w14:paraId="5B3BAB7B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CBB56" w14:textId="77777777" w:rsidR="00CB12E9" w:rsidRPr="008F439C" w:rsidRDefault="00CB12E9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CB12E9" w:rsidRPr="008F439C" w14:paraId="6031DB3C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E7457" w14:textId="77777777" w:rsidR="00CB12E9" w:rsidRPr="00413A83" w:rsidRDefault="00CB12E9" w:rsidP="003C60DE">
            <w:pPr>
              <w:pStyle w:val="Heading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Enter any useful information or comments which might help another teacher to teach this class from this lesson plan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 xml:space="preserve">Enter any useful information or comments which might help another teacher to teach this class from </w:t>
            </w:r>
            <w:r>
              <w:rPr>
                <w:b w:val="0"/>
                <w:noProof/>
                <w:sz w:val="22"/>
                <w:szCs w:val="22"/>
              </w:rPr>
              <w:lastRenderedPageBreak/>
              <w:t>this lesson plan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</w:tbl>
    <w:p w14:paraId="73B47E63" w14:textId="77777777"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14:paraId="6E6183E3" w14:textId="77777777"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971"/>
        <w:gridCol w:w="567"/>
        <w:gridCol w:w="2126"/>
        <w:gridCol w:w="3261"/>
        <w:gridCol w:w="2405"/>
      </w:tblGrid>
      <w:tr w:rsidR="00E41FF1" w:rsidRPr="008F439C" w14:paraId="3D3BA881" w14:textId="77777777" w:rsidTr="00E41FF1">
        <w:trPr>
          <w:trHeight w:val="360"/>
          <w:jc w:val="center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D9945" w14:textId="77777777" w:rsidR="00E41FF1" w:rsidRPr="008F439C" w:rsidRDefault="00E41FF1" w:rsidP="00E41FF1">
            <w:pPr>
              <w:pStyle w:val="Heading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POST T</w:t>
            </w:r>
            <w:r w:rsidRPr="008F439C">
              <w:rPr>
                <w:sz w:val="24"/>
                <w:szCs w:val="24"/>
              </w:rPr>
              <w:t>ASK TITLE</w:t>
            </w:r>
          </w:p>
        </w:tc>
        <w:tc>
          <w:tcPr>
            <w:tcW w:w="7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DC501" w14:textId="795EDCA5" w:rsidR="00E41FF1" w:rsidRPr="00B10BBA" w:rsidRDefault="00277A3A" w:rsidP="003C60DE">
            <w:pPr>
              <w:pStyle w:val="Heading31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Summary up</w:t>
            </w:r>
            <w:r w:rsidR="006446F8">
              <w:rPr>
                <w:b w:val="0"/>
                <w:sz w:val="22"/>
                <w:szCs w:val="22"/>
              </w:rPr>
              <w:t>(4min)</w:t>
            </w:r>
          </w:p>
        </w:tc>
      </w:tr>
      <w:tr w:rsidR="00E41FF1" w:rsidRPr="008F439C" w14:paraId="315920AD" w14:textId="77777777" w:rsidTr="00277A3A">
        <w:trPr>
          <w:trHeight w:val="615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C4158" w14:textId="77777777" w:rsidR="00E41FF1" w:rsidRPr="008F439C" w:rsidRDefault="00E41FF1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2396B3" w14:textId="77777777" w:rsidR="00E41FF1" w:rsidRPr="008F439C" w:rsidRDefault="00E41FF1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E41FF1" w:rsidRPr="008F439C" w14:paraId="72D7E65B" w14:textId="77777777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769E9" w14:textId="38872C8D" w:rsidR="00E41FF1" w:rsidRPr="00B10BBA" w:rsidRDefault="00277A3A" w:rsidP="003C60DE">
            <w:pPr>
              <w:pStyle w:val="Heading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Through the worksheet, Ss can summarize the story.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6DA0D" w14:textId="5F6B0990" w:rsidR="00E41FF1" w:rsidRPr="00B10BBA" w:rsidRDefault="00277A3A" w:rsidP="003C60DE">
            <w:pPr>
              <w:pStyle w:val="Heading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Work sheet( Word Up)</w:t>
            </w:r>
          </w:p>
        </w:tc>
      </w:tr>
      <w:tr w:rsidR="00E41FF1" w:rsidRPr="008F439C" w14:paraId="0E6A45BE" w14:textId="77777777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D35C1" w14:textId="77777777" w:rsidR="00E41FF1" w:rsidRPr="008F439C" w:rsidRDefault="00E41FF1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42155" w14:textId="77777777" w:rsidR="00E41FF1" w:rsidRPr="008F439C" w:rsidRDefault="00E41FF1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F62CA" w14:textId="77777777" w:rsidR="00E41FF1" w:rsidRPr="008F439C" w:rsidRDefault="00E41FF1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DBFF6" w14:textId="77777777" w:rsidR="00E41FF1" w:rsidRPr="008F439C" w:rsidRDefault="00E41FF1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E41FF1" w:rsidRPr="008F439C" w14:paraId="35F0FCB7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249CA" w14:textId="3C833ABA" w:rsidR="00E41FF1" w:rsidRPr="00B10BBA" w:rsidRDefault="00277A3A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D593F6" w14:textId="2D07C609" w:rsidR="00E41FF1" w:rsidRPr="00B10BBA" w:rsidRDefault="00277A3A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DAD762" w14:textId="77777777" w:rsidR="00E41FF1" w:rsidRDefault="00277A3A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Give them work sheet.</w:t>
            </w:r>
          </w:p>
          <w:p w14:paraId="18A6B07C" w14:textId="77777777" w:rsidR="00277A3A" w:rsidRDefault="00277A3A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Let them do their own.</w:t>
            </w:r>
          </w:p>
          <w:p w14:paraId="149A2C72" w14:textId="134662D9" w:rsidR="00277A3A" w:rsidRPr="00413A83" w:rsidRDefault="00277A3A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But, if there is not enough time to cover, give it as homework.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4C088D" w14:textId="77777777" w:rsidR="00277A3A" w:rsidRDefault="00277A3A" w:rsidP="00277A3A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Give them work sheet.</w:t>
            </w:r>
          </w:p>
          <w:p w14:paraId="79A7D05A" w14:textId="72312B03" w:rsidR="00E41FF1" w:rsidRPr="00413A83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</w:p>
        </w:tc>
      </w:tr>
      <w:tr w:rsidR="00E41FF1" w:rsidRPr="008F439C" w14:paraId="4A37054B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BC13C" w14:textId="6F858C03" w:rsidR="00E41FF1" w:rsidRPr="00B10BBA" w:rsidRDefault="00E41FF1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D102F3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6AEA56" w14:textId="77777777" w:rsidR="00E41FF1" w:rsidRPr="00413A83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ACB8B7" w14:textId="77777777" w:rsidR="00E41FF1" w:rsidRPr="00413A83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14:paraId="04F7F42C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2ECA8" w14:textId="77777777" w:rsidR="00E41FF1" w:rsidRDefault="00E41FF1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CDBDC7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F63F7A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EE1066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14:paraId="18B8706C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EEAAA" w14:textId="77777777" w:rsidR="00E41FF1" w:rsidRDefault="00E41FF1" w:rsidP="003C60DE">
            <w:pPr>
              <w:pStyle w:val="Head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5D5BD1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983585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4A0BEE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14:paraId="61C640E2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BD933B" w14:textId="77777777" w:rsidR="00E41FF1" w:rsidRPr="008F439C" w:rsidRDefault="00E41FF1" w:rsidP="003C60DE">
            <w:pPr>
              <w:pStyle w:val="Heading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E41FF1" w:rsidRPr="008F439C" w14:paraId="4D9A5A72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40116" w14:textId="77777777" w:rsidR="00E41FF1" w:rsidRPr="00413A83" w:rsidRDefault="00E41FF1" w:rsidP="003C60DE">
            <w:pPr>
              <w:pStyle w:val="Heading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Enter any useful information or comments which might help another teacher to teach this class from this lesson plan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Enter any useful information or comments which might help another teacher to teach this class from this lesson plan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</w:tbl>
    <w:p w14:paraId="358C9CC2" w14:textId="77777777" w:rsidR="008A4DE1" w:rsidRDefault="008A4DE1" w:rsidP="008A4DE1">
      <w:pPr>
        <w:pStyle w:val="Body"/>
        <w:rPr>
          <w:rFonts w:eastAsia="바탕"/>
          <w:b/>
          <w:bCs/>
          <w:sz w:val="16"/>
          <w:szCs w:val="16"/>
        </w:rPr>
        <w:sectPr w:rsidR="008A4DE1" w:rsidSect="00447E0C">
          <w:footerReference w:type="default" r:id="rId9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  <w:r w:rsidRPr="008A4DE1">
        <w:rPr>
          <w:rFonts w:eastAsia="바탕"/>
          <w:b/>
          <w:bCs/>
          <w:sz w:val="16"/>
          <w:szCs w:val="16"/>
        </w:rPr>
        <w:br w:type="page"/>
      </w:r>
    </w:p>
    <w:p w14:paraId="6E66940B" w14:textId="77777777" w:rsidR="00447E0C" w:rsidRDefault="00591EEA" w:rsidP="008A4DE1">
      <w:pPr>
        <w:pStyle w:val="Body"/>
        <w:rPr>
          <w:color w:val="0000FF"/>
        </w:rPr>
      </w:pPr>
      <w:r>
        <w:rPr>
          <w:color w:val="0000FF"/>
        </w:rPr>
        <w:lastRenderedPageBreak/>
        <w:t>Paste w</w:t>
      </w:r>
      <w:r w:rsidR="00447E0C" w:rsidRPr="00591EEA">
        <w:rPr>
          <w:color w:val="0000FF"/>
        </w:rPr>
        <w:t>orksheets, handouts and lesson materials</w:t>
      </w:r>
      <w:r>
        <w:rPr>
          <w:color w:val="0000FF"/>
        </w:rPr>
        <w:t xml:space="preserve"> here</w:t>
      </w:r>
    </w:p>
    <w:p w14:paraId="6E62407B" w14:textId="77777777" w:rsidR="0073358C" w:rsidRDefault="0073358C" w:rsidP="008A4DE1">
      <w:pPr>
        <w:pStyle w:val="Body"/>
        <w:rPr>
          <w:color w:val="0000FF"/>
        </w:rPr>
      </w:pPr>
    </w:p>
    <w:p w14:paraId="4A50A811" w14:textId="77777777" w:rsidR="0073358C" w:rsidRDefault="0073358C" w:rsidP="008A4DE1">
      <w:pPr>
        <w:pStyle w:val="Body"/>
        <w:rPr>
          <w:color w:val="0000FF"/>
        </w:rPr>
      </w:pPr>
    </w:p>
    <w:p w14:paraId="134C77E9" w14:textId="77777777" w:rsidR="0073358C" w:rsidRDefault="0073358C" w:rsidP="008A4DE1">
      <w:pPr>
        <w:pStyle w:val="Body"/>
        <w:rPr>
          <w:color w:val="0000FF"/>
        </w:rPr>
      </w:pPr>
    </w:p>
    <w:p w14:paraId="7E71C2B5" w14:textId="46CECB46" w:rsidR="00E439F0" w:rsidRDefault="0073358C" w:rsidP="008A4DE1">
      <w:pPr>
        <w:pStyle w:val="Body"/>
        <w:rPr>
          <w:color w:val="0000FF"/>
        </w:rPr>
      </w:pPr>
      <w:r>
        <w:rPr>
          <w:noProof/>
          <w:color w:val="0000FF"/>
          <w:lang w:eastAsia="en-US"/>
        </w:rPr>
        <w:lastRenderedPageBreak/>
        <w:drawing>
          <wp:inline distT="0" distB="0" distL="0" distR="0" wp14:anchorId="7D43DC84" wp14:editId="645FB5D0">
            <wp:extent cx="6448425" cy="9604375"/>
            <wp:effectExtent l="0" t="0" r="3175" b="0"/>
            <wp:docPr id="4" name="Picture 4" descr="Macintosh HD:Users:hyejungkim:Desktop:새 파일 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yejungkim:Desktop:새 파일 5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60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06B0" w14:textId="7325B4C7" w:rsidR="0073358C" w:rsidRDefault="0073358C" w:rsidP="008A4DE1">
      <w:pPr>
        <w:pStyle w:val="Body"/>
        <w:rPr>
          <w:color w:val="0000FF"/>
        </w:rPr>
      </w:pPr>
      <w:r>
        <w:rPr>
          <w:noProof/>
          <w:color w:val="0000FF"/>
          <w:lang w:eastAsia="en-US"/>
        </w:rPr>
        <w:lastRenderedPageBreak/>
        <w:drawing>
          <wp:inline distT="0" distB="0" distL="0" distR="0" wp14:anchorId="747CF0CA" wp14:editId="67B057D0">
            <wp:extent cx="6475095" cy="8439785"/>
            <wp:effectExtent l="0" t="0" r="1905" b="0"/>
            <wp:docPr id="5" name="Picture 5" descr="Macintosh HD:Users:hyejungkim:Desktop:새 파일 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yejungkim:Desktop:새 파일 5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4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3DEB" w14:textId="77777777" w:rsidR="0073358C" w:rsidRDefault="0073358C" w:rsidP="008A4DE1">
      <w:pPr>
        <w:pStyle w:val="Body"/>
        <w:rPr>
          <w:color w:val="0000FF"/>
        </w:rPr>
      </w:pPr>
    </w:p>
    <w:p w14:paraId="60750B27" w14:textId="77777777" w:rsidR="0073358C" w:rsidRDefault="0073358C" w:rsidP="008A4DE1">
      <w:pPr>
        <w:pStyle w:val="Body"/>
        <w:rPr>
          <w:color w:val="0000FF"/>
        </w:rPr>
      </w:pPr>
    </w:p>
    <w:p w14:paraId="0539CC82" w14:textId="77777777" w:rsidR="0073358C" w:rsidRDefault="0073358C" w:rsidP="008A4DE1">
      <w:pPr>
        <w:pStyle w:val="Body"/>
        <w:rPr>
          <w:color w:val="0000FF"/>
        </w:rPr>
      </w:pPr>
    </w:p>
    <w:p w14:paraId="15675BF0" w14:textId="77777777" w:rsidR="0073358C" w:rsidRDefault="0073358C" w:rsidP="008A4DE1">
      <w:pPr>
        <w:pStyle w:val="Body"/>
        <w:rPr>
          <w:color w:val="0000FF"/>
        </w:rPr>
      </w:pPr>
    </w:p>
    <w:p w14:paraId="393ECF51" w14:textId="375204FC" w:rsidR="0073358C" w:rsidRDefault="0073358C" w:rsidP="008A4DE1">
      <w:pPr>
        <w:pStyle w:val="Body"/>
        <w:rPr>
          <w:color w:val="0000FF"/>
        </w:rPr>
      </w:pPr>
      <w:r>
        <w:rPr>
          <w:noProof/>
          <w:color w:val="0000FF"/>
          <w:lang w:eastAsia="en-US"/>
        </w:rPr>
        <w:lastRenderedPageBreak/>
        <w:drawing>
          <wp:inline distT="0" distB="0" distL="0" distR="0" wp14:anchorId="6C7A5FC0" wp14:editId="04BF3B49">
            <wp:extent cx="6441440" cy="9598025"/>
            <wp:effectExtent l="0" t="0" r="10160" b="3175"/>
            <wp:docPr id="6" name="Picture 6" descr="Macintosh HD:Users:hyejungkim:Desktop:새 파일 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yejungkim:Desktop:새 파일 5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959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0A7E" w14:textId="5E4FDE6E" w:rsidR="0073358C" w:rsidRDefault="0073358C" w:rsidP="008A4DE1">
      <w:pPr>
        <w:pStyle w:val="Body"/>
        <w:rPr>
          <w:color w:val="0000FF"/>
        </w:rPr>
      </w:pPr>
      <w:r>
        <w:rPr>
          <w:noProof/>
          <w:color w:val="0000FF"/>
          <w:lang w:eastAsia="en-US"/>
        </w:rPr>
        <w:lastRenderedPageBreak/>
        <w:drawing>
          <wp:inline distT="0" distB="0" distL="0" distR="0" wp14:anchorId="3D0D3CAA" wp14:editId="5A85E931">
            <wp:extent cx="6468745" cy="8419465"/>
            <wp:effectExtent l="0" t="0" r="8255" b="0"/>
            <wp:docPr id="7" name="Picture 7" descr="Macintosh HD:Users:hyejungkim:Desktop:새 파일 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yejungkim:Desktop:새 파일 5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15CD" w14:textId="77777777" w:rsidR="0073358C" w:rsidRDefault="0073358C" w:rsidP="008A4DE1">
      <w:pPr>
        <w:pStyle w:val="Body"/>
        <w:rPr>
          <w:color w:val="0000FF"/>
        </w:rPr>
      </w:pPr>
    </w:p>
    <w:p w14:paraId="78F22C44" w14:textId="77777777" w:rsidR="0073358C" w:rsidRDefault="0073358C" w:rsidP="008A4DE1">
      <w:pPr>
        <w:pStyle w:val="Body"/>
        <w:rPr>
          <w:color w:val="0000FF"/>
        </w:rPr>
      </w:pPr>
    </w:p>
    <w:p w14:paraId="7D9921E3" w14:textId="77777777" w:rsidR="0073358C" w:rsidRDefault="0073358C" w:rsidP="008A4DE1">
      <w:pPr>
        <w:pStyle w:val="Body"/>
        <w:rPr>
          <w:color w:val="0000FF"/>
        </w:rPr>
      </w:pPr>
    </w:p>
    <w:p w14:paraId="76B604F6" w14:textId="77777777" w:rsidR="0073358C" w:rsidRDefault="0073358C" w:rsidP="008A4DE1">
      <w:pPr>
        <w:pStyle w:val="Body"/>
        <w:rPr>
          <w:color w:val="0000FF"/>
        </w:rPr>
      </w:pPr>
    </w:p>
    <w:p w14:paraId="3FE9492E" w14:textId="0B2AC8C5" w:rsidR="0073358C" w:rsidRDefault="0073358C" w:rsidP="008A4DE1">
      <w:pPr>
        <w:pStyle w:val="Body"/>
        <w:rPr>
          <w:color w:val="0000FF"/>
        </w:rPr>
      </w:pPr>
      <w:r>
        <w:rPr>
          <w:noProof/>
          <w:color w:val="0000FF"/>
          <w:lang w:eastAsia="en-US"/>
        </w:rPr>
        <w:lastRenderedPageBreak/>
        <w:drawing>
          <wp:inline distT="0" distB="0" distL="0" distR="0" wp14:anchorId="3C60EEA0" wp14:editId="2E72F4EC">
            <wp:extent cx="6441440" cy="9598025"/>
            <wp:effectExtent l="0" t="0" r="10160" b="3175"/>
            <wp:docPr id="8" name="Picture 8" descr="Macintosh HD:Users:hyejungkim:Desktop:새 파일 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hyejungkim:Desktop:새 파일 5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959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4E88A" w14:textId="1D2F8D9D" w:rsidR="0073358C" w:rsidRPr="00591EEA" w:rsidRDefault="0073358C" w:rsidP="008A4DE1">
      <w:pPr>
        <w:pStyle w:val="Body"/>
        <w:rPr>
          <w:color w:val="0000FF"/>
        </w:rPr>
      </w:pPr>
      <w:r>
        <w:rPr>
          <w:noProof/>
          <w:color w:val="0000FF"/>
          <w:lang w:eastAsia="en-US"/>
        </w:rPr>
        <w:lastRenderedPageBreak/>
        <w:drawing>
          <wp:inline distT="0" distB="0" distL="0" distR="0" wp14:anchorId="2BE4BA94" wp14:editId="2C8FA166">
            <wp:extent cx="6468745" cy="8825865"/>
            <wp:effectExtent l="0" t="0" r="8255" b="0"/>
            <wp:docPr id="9" name="Picture 9" descr="Macintosh HD:Users:hyejungkim:Desktop:새 파일 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hyejungkim:Desktop:새 파일 5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58C" w:rsidRPr="00591EEA" w:rsidSect="008A4DE1"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11284A" w14:textId="77777777" w:rsidR="00E439F0" w:rsidRDefault="00E439F0" w:rsidP="00447E0C">
      <w:r>
        <w:separator/>
      </w:r>
    </w:p>
  </w:endnote>
  <w:endnote w:type="continuationSeparator" w:id="0">
    <w:p w14:paraId="4EB194E9" w14:textId="77777777" w:rsidR="00E439F0" w:rsidRDefault="00E439F0" w:rsidP="00447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BF51C" w14:textId="77777777" w:rsidR="00E439F0" w:rsidRDefault="00E439F0">
    <w:pPr>
      <w:pStyle w:val="Footer"/>
      <w:jc w:val="center"/>
    </w:pPr>
    <w:r w:rsidRPr="00591EEA">
      <w:rPr>
        <w:b/>
        <w:color w:val="0000FF"/>
        <w:sz w:val="16"/>
        <w:szCs w:val="16"/>
      </w:rPr>
      <w:t>Your Name Here</w:t>
    </w:r>
    <w:r>
      <w:rPr>
        <w:sz w:val="16"/>
        <w:szCs w:val="16"/>
      </w:rPr>
      <w:t xml:space="preserve"> ~  Times TESOL Lesson Plan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A5477" w14:textId="77777777" w:rsidR="00E439F0" w:rsidRDefault="00E439F0" w:rsidP="00447E0C">
      <w:r>
        <w:separator/>
      </w:r>
    </w:p>
  </w:footnote>
  <w:footnote w:type="continuationSeparator" w:id="0">
    <w:p w14:paraId="3FF58192" w14:textId="77777777" w:rsidR="00E439F0" w:rsidRDefault="00E439F0" w:rsidP="00447E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4C63D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attachedTemplate r:id="rId1"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790"/>
    <w:rsid w:val="000351AE"/>
    <w:rsid w:val="0006176A"/>
    <w:rsid w:val="0007335D"/>
    <w:rsid w:val="000C53C9"/>
    <w:rsid w:val="000D4619"/>
    <w:rsid w:val="000D72DA"/>
    <w:rsid w:val="00164D5E"/>
    <w:rsid w:val="00277A3A"/>
    <w:rsid w:val="002831CA"/>
    <w:rsid w:val="002B5EA7"/>
    <w:rsid w:val="002C20D7"/>
    <w:rsid w:val="00300EC6"/>
    <w:rsid w:val="0032538C"/>
    <w:rsid w:val="0034577C"/>
    <w:rsid w:val="00356C95"/>
    <w:rsid w:val="00396790"/>
    <w:rsid w:val="003C60DE"/>
    <w:rsid w:val="003F75ED"/>
    <w:rsid w:val="00413A83"/>
    <w:rsid w:val="00427DF2"/>
    <w:rsid w:val="0043674A"/>
    <w:rsid w:val="00447E0C"/>
    <w:rsid w:val="0045610B"/>
    <w:rsid w:val="004922D4"/>
    <w:rsid w:val="004B13DD"/>
    <w:rsid w:val="004C0E34"/>
    <w:rsid w:val="004D334F"/>
    <w:rsid w:val="0051175F"/>
    <w:rsid w:val="00591EEA"/>
    <w:rsid w:val="005943A3"/>
    <w:rsid w:val="005C266F"/>
    <w:rsid w:val="005E3FBE"/>
    <w:rsid w:val="005E5F08"/>
    <w:rsid w:val="006446F8"/>
    <w:rsid w:val="006447C2"/>
    <w:rsid w:val="00667AAE"/>
    <w:rsid w:val="006C46F9"/>
    <w:rsid w:val="006F2859"/>
    <w:rsid w:val="0070091D"/>
    <w:rsid w:val="0070714E"/>
    <w:rsid w:val="00726024"/>
    <w:rsid w:val="0073358C"/>
    <w:rsid w:val="007638A4"/>
    <w:rsid w:val="0079550D"/>
    <w:rsid w:val="007A4CC3"/>
    <w:rsid w:val="007F5594"/>
    <w:rsid w:val="008A178A"/>
    <w:rsid w:val="008A4DE1"/>
    <w:rsid w:val="008E1A93"/>
    <w:rsid w:val="008F439C"/>
    <w:rsid w:val="00AA68F9"/>
    <w:rsid w:val="00B10BBA"/>
    <w:rsid w:val="00BA3C8D"/>
    <w:rsid w:val="00BC414A"/>
    <w:rsid w:val="00BF06B8"/>
    <w:rsid w:val="00BF3BF5"/>
    <w:rsid w:val="00C32D90"/>
    <w:rsid w:val="00C44C67"/>
    <w:rsid w:val="00C7529F"/>
    <w:rsid w:val="00C939DC"/>
    <w:rsid w:val="00CB12E9"/>
    <w:rsid w:val="00CB3D1B"/>
    <w:rsid w:val="00CE255A"/>
    <w:rsid w:val="00D23F38"/>
    <w:rsid w:val="00D40AC2"/>
    <w:rsid w:val="00D5417B"/>
    <w:rsid w:val="00D65402"/>
    <w:rsid w:val="00D81F0F"/>
    <w:rsid w:val="00E40404"/>
    <w:rsid w:val="00E41FF1"/>
    <w:rsid w:val="00E439F0"/>
    <w:rsid w:val="00E72D88"/>
    <w:rsid w:val="00EA7FDA"/>
    <w:rsid w:val="00F374C4"/>
    <w:rsid w:val="00F851DC"/>
    <w:rsid w:val="00FB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FD736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Heading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Heading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Footer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Header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CommentReference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C92"/>
  </w:style>
  <w:style w:type="character" w:customStyle="1" w:styleId="CommentTextChar">
    <w:name w:val="Comment Text Char"/>
    <w:link w:val="CommentText"/>
    <w:uiPriority w:val="99"/>
    <w:semiHidden/>
    <w:rsid w:val="00AB5C92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Heading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Heading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Footer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Header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CommentReference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C92"/>
  </w:style>
  <w:style w:type="character" w:customStyle="1" w:styleId="CommentTextChar">
    <w:name w:val="Comment Text Char"/>
    <w:link w:val="CommentText"/>
    <w:uiPriority w:val="99"/>
    <w:semiHidden/>
    <w:rsid w:val="00AB5C92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lain:Library:Application%20Support:Microsoft:Office:User%20Templates:My%20Templates:Listening_LP_AG_No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9F8B4-CF68-9446-8891-D0A2E28AA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Listening_LP_AG_Notes.dotx</Template>
  <TotalTime>85</TotalTime>
  <Pages>14</Pages>
  <Words>879</Words>
  <Characters>5015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NEX Edition</Company>
  <LinksUpToDate>false</LinksUpToDate>
  <CharactersWithSpaces>5883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Greaves</dc:creator>
  <cp:keywords/>
  <cp:lastModifiedBy>hyejung kim</cp:lastModifiedBy>
  <cp:revision>12</cp:revision>
  <dcterms:created xsi:type="dcterms:W3CDTF">2015-08-13T10:55:00Z</dcterms:created>
  <dcterms:modified xsi:type="dcterms:W3CDTF">2015-08-13T13:01:00Z</dcterms:modified>
</cp:coreProperties>
</file>